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8F0" w:rsidRPr="00BB7DC7" w:rsidRDefault="00B338F0" w:rsidP="00BB7DC7">
      <w:pPr>
        <w:ind w:left="5812" w:hanging="709"/>
        <w:jc w:val="both"/>
        <w:rPr>
          <w:bCs/>
          <w:sz w:val="28"/>
          <w:szCs w:val="28"/>
          <w:lang w:eastAsia="en-US"/>
        </w:rPr>
      </w:pPr>
      <w:r w:rsidRPr="00BB7DC7">
        <w:rPr>
          <w:bCs/>
          <w:sz w:val="28"/>
          <w:szCs w:val="28"/>
          <w:lang w:eastAsia="en-US"/>
        </w:rPr>
        <w:t>ЗАТВЕРДЖЕНО</w:t>
      </w:r>
    </w:p>
    <w:p w:rsidR="00B338F0" w:rsidRPr="00BB7DC7" w:rsidRDefault="00B338F0" w:rsidP="00BB7DC7">
      <w:pPr>
        <w:ind w:left="5812" w:hanging="709"/>
        <w:jc w:val="both"/>
        <w:rPr>
          <w:sz w:val="28"/>
          <w:szCs w:val="28"/>
        </w:rPr>
      </w:pPr>
      <w:r w:rsidRPr="00BB7DC7">
        <w:rPr>
          <w:sz w:val="28"/>
          <w:szCs w:val="28"/>
        </w:rPr>
        <w:t>Рішення виконавчого комітету</w:t>
      </w:r>
    </w:p>
    <w:p w:rsidR="00B338F0" w:rsidRPr="00BB7DC7" w:rsidRDefault="00B338F0" w:rsidP="00BB7DC7">
      <w:pPr>
        <w:ind w:left="5812" w:hanging="709"/>
        <w:jc w:val="both"/>
        <w:rPr>
          <w:sz w:val="28"/>
          <w:szCs w:val="28"/>
        </w:rPr>
      </w:pPr>
      <w:r w:rsidRPr="00BB7DC7">
        <w:rPr>
          <w:sz w:val="28"/>
          <w:szCs w:val="28"/>
        </w:rPr>
        <w:t xml:space="preserve">Дмитрівської сільської ради </w:t>
      </w:r>
    </w:p>
    <w:p w:rsidR="00B338F0" w:rsidRPr="00BB7DC7" w:rsidRDefault="00B338F0" w:rsidP="00BB7DC7">
      <w:pPr>
        <w:ind w:left="5812" w:hanging="709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30 верес</w:t>
      </w:r>
      <w:r w:rsidRPr="00BB7DC7">
        <w:rPr>
          <w:sz w:val="28"/>
          <w:szCs w:val="28"/>
        </w:rPr>
        <w:t>ня 202</w:t>
      </w:r>
      <w:r>
        <w:rPr>
          <w:sz w:val="28"/>
          <w:szCs w:val="28"/>
        </w:rPr>
        <w:t>6</w:t>
      </w:r>
      <w:r w:rsidRPr="00BB7DC7">
        <w:rPr>
          <w:sz w:val="28"/>
          <w:szCs w:val="28"/>
        </w:rPr>
        <w:t xml:space="preserve"> року №</w:t>
      </w:r>
      <w:r w:rsidRPr="00BB7DC7">
        <w:rPr>
          <w:b/>
          <w:bCs/>
          <w:sz w:val="28"/>
          <w:szCs w:val="28"/>
          <w:lang w:eastAsia="en-US"/>
        </w:rPr>
        <w:t xml:space="preserve"> </w:t>
      </w:r>
      <w:r w:rsidRPr="009108AC">
        <w:rPr>
          <w:bCs/>
          <w:sz w:val="28"/>
          <w:szCs w:val="28"/>
          <w:lang w:eastAsia="en-US"/>
        </w:rPr>
        <w:t xml:space="preserve">123 </w:t>
      </w:r>
    </w:p>
    <w:p w:rsidR="00B338F0" w:rsidRPr="00E94232" w:rsidRDefault="00B338F0" w:rsidP="00BB7DC7">
      <w:pPr>
        <w:ind w:left="5670"/>
        <w:jc w:val="both"/>
        <w:rPr>
          <w:bCs/>
          <w:sz w:val="28"/>
          <w:szCs w:val="28"/>
          <w:lang w:eastAsia="en-US"/>
        </w:rPr>
      </w:pPr>
    </w:p>
    <w:p w:rsidR="00B338F0" w:rsidRPr="00E94232" w:rsidRDefault="00B338F0" w:rsidP="00BB7DC7">
      <w:pPr>
        <w:jc w:val="center"/>
        <w:rPr>
          <w:b/>
          <w:bCs/>
          <w:sz w:val="28"/>
          <w:szCs w:val="28"/>
          <w:lang w:eastAsia="en-US"/>
        </w:rPr>
      </w:pPr>
      <w:r w:rsidRPr="00E94232">
        <w:rPr>
          <w:b/>
          <w:bCs/>
          <w:sz w:val="28"/>
          <w:szCs w:val="28"/>
          <w:lang w:eastAsia="en-US"/>
        </w:rPr>
        <w:t>СКЛАД</w:t>
      </w:r>
    </w:p>
    <w:p w:rsidR="00B338F0" w:rsidRPr="008E1100" w:rsidRDefault="00B338F0" w:rsidP="00BB7DC7">
      <w:pPr>
        <w:shd w:val="clear" w:color="auto" w:fill="FFFFFF"/>
        <w:jc w:val="center"/>
        <w:rPr>
          <w:b/>
          <w:color w:val="000000"/>
          <w:sz w:val="28"/>
          <w:szCs w:val="28"/>
          <w:shd w:val="clear" w:color="auto" w:fill="FFFFFF"/>
          <w:lang w:eastAsia="en-US"/>
        </w:rPr>
      </w:pPr>
      <w:r w:rsidRPr="00BB7DC7">
        <w:rPr>
          <w:b/>
          <w:spacing w:val="-5"/>
          <w:sz w:val="28"/>
          <w:szCs w:val="28"/>
          <w:lang w:eastAsia="en-US"/>
        </w:rPr>
        <w:t>Координаційного штабу з питань розгортання та організації роботи  пунктів незламності на території Дмитрівської сільської територіальної громади</w:t>
      </w:r>
    </w:p>
    <w:p w:rsidR="00B338F0" w:rsidRPr="008E1100" w:rsidRDefault="00B338F0" w:rsidP="00BB7DC7">
      <w:pPr>
        <w:jc w:val="center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Look w:val="00A0"/>
      </w:tblPr>
      <w:tblGrid>
        <w:gridCol w:w="3544"/>
        <w:gridCol w:w="567"/>
        <w:gridCol w:w="5517"/>
      </w:tblGrid>
      <w:tr w:rsidR="00B338F0" w:rsidRPr="00E94232" w:rsidTr="00421C1F">
        <w:tc>
          <w:tcPr>
            <w:tcW w:w="9628" w:type="dxa"/>
            <w:gridSpan w:val="3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Голова</w:t>
            </w: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eastAsia="en-US"/>
              </w:rPr>
              <w:t>штабу</w:t>
            </w:r>
            <w:r w:rsidRPr="00E94232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421C1F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421C1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421C1F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8124B3">
              <w:rPr>
                <w:b/>
                <w:bCs/>
                <w:sz w:val="28"/>
                <w:szCs w:val="28"/>
                <w:lang w:eastAsia="en-US"/>
              </w:rPr>
              <w:t xml:space="preserve">КАМІНСЬКА </w:t>
            </w:r>
          </w:p>
          <w:p w:rsidR="00B338F0" w:rsidRPr="00E94232" w:rsidRDefault="00B338F0" w:rsidP="00421C1F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8124B3">
              <w:rPr>
                <w:b/>
                <w:bCs/>
                <w:sz w:val="28"/>
                <w:szCs w:val="28"/>
                <w:lang w:eastAsia="en-US"/>
              </w:rPr>
              <w:t>Людмила Володимирівна</w:t>
            </w:r>
          </w:p>
        </w:tc>
        <w:tc>
          <w:tcPr>
            <w:tcW w:w="567" w:type="dxa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517" w:type="dxa"/>
          </w:tcPr>
          <w:p w:rsidR="00B338F0" w:rsidRDefault="00B338F0" w:rsidP="00421C1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секретар </w:t>
            </w:r>
            <w:r w:rsidRPr="00E94232">
              <w:rPr>
                <w:bCs/>
                <w:sz w:val="28"/>
                <w:szCs w:val="28"/>
              </w:rPr>
              <w:t>Дмитрівськ</w:t>
            </w:r>
            <w:r>
              <w:rPr>
                <w:bCs/>
                <w:sz w:val="28"/>
                <w:szCs w:val="28"/>
              </w:rPr>
              <w:t>ої</w:t>
            </w:r>
            <w:r w:rsidRPr="00E94232">
              <w:rPr>
                <w:bCs/>
                <w:sz w:val="28"/>
                <w:szCs w:val="28"/>
              </w:rPr>
              <w:t xml:space="preserve"> сільськ</w:t>
            </w:r>
            <w:r>
              <w:rPr>
                <w:bCs/>
                <w:sz w:val="28"/>
                <w:szCs w:val="28"/>
              </w:rPr>
              <w:t>ої ради</w:t>
            </w:r>
          </w:p>
          <w:p w:rsidR="00B338F0" w:rsidRDefault="00B338F0" w:rsidP="00421C1F">
            <w:pPr>
              <w:jc w:val="both"/>
              <w:rPr>
                <w:bCs/>
                <w:sz w:val="28"/>
                <w:szCs w:val="28"/>
              </w:rPr>
            </w:pPr>
          </w:p>
          <w:p w:rsidR="00B338F0" w:rsidRPr="00E94232" w:rsidRDefault="00B338F0" w:rsidP="00421C1F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337116">
        <w:tc>
          <w:tcPr>
            <w:tcW w:w="9628" w:type="dxa"/>
            <w:gridSpan w:val="3"/>
          </w:tcPr>
          <w:p w:rsidR="00B338F0" w:rsidRDefault="00B338F0" w:rsidP="007F4E1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Заступник голови штабу</w:t>
            </w:r>
            <w:r w:rsidRPr="006551B8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</w:tc>
      </w:tr>
      <w:tr w:rsidR="00B338F0" w:rsidRPr="00E94232" w:rsidTr="0027725A">
        <w:tc>
          <w:tcPr>
            <w:tcW w:w="3544" w:type="dxa"/>
          </w:tcPr>
          <w:p w:rsidR="00B338F0" w:rsidRPr="00E94232" w:rsidRDefault="00B338F0" w:rsidP="0027725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27725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27725A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7F4E13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БАБІЧ </w:t>
            </w:r>
          </w:p>
          <w:p w:rsidR="00B338F0" w:rsidRPr="00E94232" w:rsidRDefault="00B338F0" w:rsidP="007F4E13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>Тетяна Миколаївна</w:t>
            </w:r>
          </w:p>
        </w:tc>
        <w:tc>
          <w:tcPr>
            <w:tcW w:w="567" w:type="dxa"/>
          </w:tcPr>
          <w:p w:rsidR="00B338F0" w:rsidRPr="00E94232" w:rsidRDefault="00B338F0" w:rsidP="007F4E13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517" w:type="dxa"/>
          </w:tcPr>
          <w:p w:rsidR="00B338F0" w:rsidRPr="00E94232" w:rsidRDefault="00B338F0" w:rsidP="007F4E13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E94232">
              <w:rPr>
                <w:bCs/>
                <w:sz w:val="28"/>
                <w:szCs w:val="28"/>
                <w:lang w:eastAsia="en-US"/>
              </w:rPr>
              <w:t>начальник відділу містобудування, архітектури, житлово-комунального господарства, благоустрою та цивільного захисту Дмитрівської сільської ради</w:t>
            </w:r>
          </w:p>
        </w:tc>
      </w:tr>
      <w:tr w:rsidR="00B338F0" w:rsidRPr="00E94232" w:rsidTr="0027725A">
        <w:tc>
          <w:tcPr>
            <w:tcW w:w="3544" w:type="dxa"/>
          </w:tcPr>
          <w:p w:rsidR="00B338F0" w:rsidRPr="00E94232" w:rsidRDefault="00B338F0" w:rsidP="0027725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27725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27725A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650564">
        <w:tc>
          <w:tcPr>
            <w:tcW w:w="9628" w:type="dxa"/>
            <w:gridSpan w:val="3"/>
          </w:tcPr>
          <w:p w:rsidR="00B338F0" w:rsidRPr="00E94232" w:rsidRDefault="00B338F0" w:rsidP="007F4E13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Секретар штабу</w:t>
            </w:r>
            <w:r w:rsidRPr="006551B8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</w:tc>
      </w:tr>
      <w:tr w:rsidR="00B338F0" w:rsidRPr="00E94232" w:rsidTr="0027725A">
        <w:tc>
          <w:tcPr>
            <w:tcW w:w="3544" w:type="dxa"/>
          </w:tcPr>
          <w:p w:rsidR="00B338F0" w:rsidRPr="00E94232" w:rsidRDefault="00B338F0" w:rsidP="0027725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27725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27725A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Pr="00017A72" w:rsidRDefault="00B338F0" w:rsidP="007F4E13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 xml:space="preserve">САЄНКО </w:t>
            </w:r>
          </w:p>
          <w:p w:rsidR="00B338F0" w:rsidRPr="00017A72" w:rsidRDefault="00B338F0" w:rsidP="007F4E13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Олег Станіславович</w:t>
            </w:r>
          </w:p>
        </w:tc>
        <w:tc>
          <w:tcPr>
            <w:tcW w:w="567" w:type="dxa"/>
          </w:tcPr>
          <w:p w:rsidR="00B338F0" w:rsidRPr="00017A72" w:rsidRDefault="00B338F0" w:rsidP="00421C1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7" w:type="dxa"/>
          </w:tcPr>
          <w:p w:rsidR="00B338F0" w:rsidRPr="00017A72" w:rsidRDefault="00B338F0" w:rsidP="00421C1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28"/>
                <w:szCs w:val="28"/>
                <w:lang w:eastAsia="en-US"/>
              </w:rPr>
              <w:t>головний спеціаліст</w:t>
            </w:r>
            <w:r w:rsidRPr="00E94232">
              <w:rPr>
                <w:bCs/>
                <w:sz w:val="28"/>
                <w:szCs w:val="28"/>
                <w:lang w:eastAsia="en-US"/>
              </w:rPr>
              <w:t xml:space="preserve"> відділу містобудування, архітектури, житлово-комунального господарства, благоустрою та цивільного захисту Дмитрівської сільської ради</w:t>
            </w:r>
          </w:p>
        </w:tc>
      </w:tr>
      <w:tr w:rsidR="00B338F0" w:rsidRPr="00E94232" w:rsidTr="0027725A">
        <w:tc>
          <w:tcPr>
            <w:tcW w:w="3544" w:type="dxa"/>
          </w:tcPr>
          <w:p w:rsidR="00B338F0" w:rsidRPr="00E94232" w:rsidRDefault="00B338F0" w:rsidP="0027725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27725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27725A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9628" w:type="dxa"/>
            <w:gridSpan w:val="3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Члени </w:t>
            </w:r>
            <w:r>
              <w:rPr>
                <w:b/>
                <w:bCs/>
                <w:sz w:val="28"/>
                <w:szCs w:val="28"/>
                <w:lang w:eastAsia="en-US"/>
              </w:rPr>
              <w:t>штабу</w:t>
            </w:r>
            <w:r w:rsidRPr="00E94232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</w:tc>
      </w:tr>
      <w:tr w:rsidR="00B338F0" w:rsidRPr="00E94232" w:rsidTr="0027725A">
        <w:tc>
          <w:tcPr>
            <w:tcW w:w="3544" w:type="dxa"/>
          </w:tcPr>
          <w:p w:rsidR="00B338F0" w:rsidRPr="00E94232" w:rsidRDefault="00B338F0" w:rsidP="0027725A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27725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27725A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827F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БЕЗСОНОВ </w:t>
            </w:r>
          </w:p>
          <w:p w:rsidR="00B338F0" w:rsidRPr="00C55669" w:rsidRDefault="00B338F0" w:rsidP="00827F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Віталій Васильович</w:t>
            </w:r>
          </w:p>
        </w:tc>
        <w:tc>
          <w:tcPr>
            <w:tcW w:w="567" w:type="dxa"/>
          </w:tcPr>
          <w:p w:rsidR="00B338F0" w:rsidRPr="00C55669" w:rsidRDefault="00B338F0" w:rsidP="00827F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17" w:type="dxa"/>
          </w:tcPr>
          <w:p w:rsidR="00B338F0" w:rsidRPr="00C55669" w:rsidRDefault="00B338F0" w:rsidP="00827F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D2CB5">
              <w:rPr>
                <w:sz w:val="28"/>
                <w:szCs w:val="28"/>
              </w:rPr>
              <w:t xml:space="preserve">оліцейський офіцер громади </w:t>
            </w:r>
            <w:r>
              <w:rPr>
                <w:sz w:val="28"/>
                <w:szCs w:val="28"/>
              </w:rPr>
              <w:t xml:space="preserve">сектору взаємодії з громадами відділу превенції </w:t>
            </w:r>
            <w:r w:rsidRPr="00FD2CB5">
              <w:rPr>
                <w:sz w:val="28"/>
                <w:szCs w:val="28"/>
              </w:rPr>
              <w:t xml:space="preserve">Кропивницького районного управління поліції </w:t>
            </w:r>
            <w:r>
              <w:rPr>
                <w:sz w:val="28"/>
                <w:szCs w:val="28"/>
              </w:rPr>
              <w:t xml:space="preserve">ГУНП в Кіровоградській області </w:t>
            </w:r>
            <w:r w:rsidRPr="009108AC">
              <w:rPr>
                <w:b/>
                <w:sz w:val="28"/>
                <w:szCs w:val="28"/>
              </w:rPr>
              <w:t>(за згодою)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C55669" w:rsidRDefault="00B338F0" w:rsidP="00827FC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338F0" w:rsidRPr="00C55669" w:rsidRDefault="00B338F0" w:rsidP="00827F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:rsidR="00B338F0" w:rsidRPr="00C55669" w:rsidRDefault="00B338F0" w:rsidP="00827FC0">
            <w:pPr>
              <w:jc w:val="both"/>
              <w:rPr>
                <w:sz w:val="28"/>
                <w:szCs w:val="28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B743E4">
            <w:pPr>
              <w:ind w:right="-2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ГРОМКО </w:t>
            </w:r>
          </w:p>
          <w:p w:rsidR="00B338F0" w:rsidRPr="00C55669" w:rsidRDefault="00B338F0" w:rsidP="00B743E4">
            <w:pPr>
              <w:ind w:right="-2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Сергій Анатолійович</w:t>
            </w:r>
          </w:p>
        </w:tc>
        <w:tc>
          <w:tcPr>
            <w:tcW w:w="567" w:type="dxa"/>
          </w:tcPr>
          <w:p w:rsidR="00B338F0" w:rsidRPr="00C55669" w:rsidRDefault="00B338F0" w:rsidP="00B743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17" w:type="dxa"/>
          </w:tcPr>
          <w:p w:rsidR="00B338F0" w:rsidRPr="00D5192E" w:rsidRDefault="00B338F0" w:rsidP="00D5192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eastAsia="uk-UA"/>
              </w:rPr>
              <w:t>головний інспектор</w:t>
            </w:r>
            <w:bookmarkStart w:id="0" w:name="_GoBack"/>
            <w:bookmarkEnd w:id="0"/>
            <w:r>
              <w:rPr>
                <w:bCs/>
                <w:color w:val="000000"/>
                <w:sz w:val="28"/>
                <w:szCs w:val="28"/>
                <w:lang w:eastAsia="uk-UA"/>
              </w:rPr>
              <w:t xml:space="preserve"> відділу № 3 </w:t>
            </w:r>
            <w:r w:rsidRPr="009D59BC">
              <w:rPr>
                <w:bCs/>
                <w:color w:val="000000"/>
                <w:sz w:val="28"/>
                <w:szCs w:val="28"/>
                <w:lang w:eastAsia="uk-UA"/>
              </w:rPr>
              <w:t xml:space="preserve">Кропивницького РУ </w:t>
            </w:r>
            <w:r>
              <w:rPr>
                <w:bCs/>
                <w:color w:val="000000"/>
                <w:sz w:val="28"/>
                <w:szCs w:val="28"/>
                <w:lang w:eastAsia="uk-UA"/>
              </w:rPr>
              <w:t xml:space="preserve">цивільного захисту та превентивної діяльності </w:t>
            </w:r>
            <w:r w:rsidRPr="009D59BC">
              <w:rPr>
                <w:bCs/>
                <w:color w:val="000000"/>
                <w:sz w:val="28"/>
                <w:szCs w:val="28"/>
                <w:lang w:eastAsia="uk-UA"/>
              </w:rPr>
              <w:t>ГУ ДСНС України у Кіровоградській області</w:t>
            </w:r>
            <w:r>
              <w:rPr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9108AC">
              <w:rPr>
                <w:b/>
                <w:bCs/>
                <w:color w:val="000000"/>
                <w:sz w:val="28"/>
                <w:szCs w:val="28"/>
                <w:lang w:eastAsia="uk-UA"/>
              </w:rPr>
              <w:t>(за згодою)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B743E4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B743E4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B743E4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0542E4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4874A0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 xml:space="preserve">ЗАЄЦЬ </w:t>
            </w:r>
          </w:p>
          <w:p w:rsidR="00B338F0" w:rsidRPr="00017A72" w:rsidRDefault="00B338F0" w:rsidP="004874A0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Анастасія Олександрівна</w:t>
            </w:r>
          </w:p>
        </w:tc>
        <w:tc>
          <w:tcPr>
            <w:tcW w:w="567" w:type="dxa"/>
          </w:tcPr>
          <w:p w:rsidR="00B338F0" w:rsidRPr="00E94232" w:rsidRDefault="00B338F0" w:rsidP="004874A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517" w:type="dxa"/>
          </w:tcPr>
          <w:p w:rsidR="00B338F0" w:rsidRPr="00E94232" w:rsidRDefault="00B338F0" w:rsidP="00BE5ABC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4874A0">
              <w:rPr>
                <w:bCs/>
                <w:sz w:val="28"/>
                <w:szCs w:val="28"/>
                <w:lang w:eastAsia="en-US"/>
              </w:rPr>
              <w:t xml:space="preserve">начальник фінансового відділу Дмитрівської сільської ради 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774EB9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774EB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774EB9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774EB9">
            <w:pPr>
              <w:ind w:right="-2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МАНЬКО </w:t>
            </w:r>
          </w:p>
          <w:p w:rsidR="00B338F0" w:rsidRPr="00C55669" w:rsidRDefault="00B338F0" w:rsidP="00774EB9">
            <w:pPr>
              <w:ind w:right="-2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Сергій Вікторович</w:t>
            </w:r>
          </w:p>
        </w:tc>
        <w:tc>
          <w:tcPr>
            <w:tcW w:w="567" w:type="dxa"/>
          </w:tcPr>
          <w:p w:rsidR="00B338F0" w:rsidRPr="00C55669" w:rsidRDefault="00B338F0" w:rsidP="00774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17" w:type="dxa"/>
          </w:tcPr>
          <w:p w:rsidR="00B338F0" w:rsidRPr="00C55669" w:rsidRDefault="00B338F0" w:rsidP="003728F5">
            <w:p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заступник начальника – начальник відділу державного нагляду за дотриманням санітарного законодавства Знам'янського управління Головного управління Держпродспоживслужби в Кіровоградській області </w:t>
            </w:r>
            <w:r w:rsidRPr="009108AC">
              <w:rPr>
                <w:b/>
                <w:bCs/>
                <w:sz w:val="28"/>
                <w:szCs w:val="28"/>
                <w:lang w:val="ru-RU"/>
              </w:rPr>
              <w:t>(за згодою)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774EB9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774EB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774EB9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Pr="00017A72" w:rsidRDefault="00B338F0" w:rsidP="00774EB9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 xml:space="preserve">МІРКОТАН </w:t>
            </w:r>
          </w:p>
          <w:p w:rsidR="00B338F0" w:rsidRPr="00017A72" w:rsidRDefault="00B338F0" w:rsidP="00774EB9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Лідія Олександрівна</w:t>
            </w:r>
          </w:p>
        </w:tc>
        <w:tc>
          <w:tcPr>
            <w:tcW w:w="567" w:type="dxa"/>
          </w:tcPr>
          <w:p w:rsidR="00B338F0" w:rsidRPr="00017A72" w:rsidRDefault="00B338F0" w:rsidP="00774EB9">
            <w:pPr>
              <w:jc w:val="center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17" w:type="dxa"/>
          </w:tcPr>
          <w:p w:rsidR="00B338F0" w:rsidRPr="00017A72" w:rsidRDefault="00B338F0" w:rsidP="003728F5">
            <w:pPr>
              <w:jc w:val="both"/>
              <w:rPr>
                <w:bCs/>
                <w:sz w:val="16"/>
                <w:szCs w:val="16"/>
              </w:rPr>
            </w:pPr>
            <w:r w:rsidRPr="00017A72">
              <w:rPr>
                <w:bCs/>
                <w:sz w:val="28"/>
                <w:szCs w:val="28"/>
              </w:rPr>
              <w:t>начальник відділу культури, туризму та охорони культурної спадщини Дмитрівської сільської ради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017A72" w:rsidRDefault="00B338F0" w:rsidP="00774EB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B338F0" w:rsidRPr="00017A72" w:rsidRDefault="00B338F0" w:rsidP="00774E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7" w:type="dxa"/>
          </w:tcPr>
          <w:p w:rsidR="00B338F0" w:rsidRPr="00017A72" w:rsidRDefault="00B338F0" w:rsidP="003728F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338F0" w:rsidRPr="00E94232" w:rsidTr="00CE582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338F0" w:rsidRDefault="00B338F0" w:rsidP="0081326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МОЛДОВАНОВА Олександра Миколаївна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813260">
            <w:pPr>
              <w:numPr>
                <w:ilvl w:val="0"/>
                <w:numId w:val="1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813260">
            <w:pPr>
              <w:jc w:val="both"/>
              <w:rPr>
                <w:bCs/>
                <w:sz w:val="28"/>
                <w:szCs w:val="28"/>
              </w:rPr>
            </w:pPr>
            <w:r w:rsidRPr="00017A72">
              <w:rPr>
                <w:bCs/>
                <w:sz w:val="28"/>
                <w:szCs w:val="28"/>
              </w:rPr>
              <w:t>начальник юридичного відділу апарату Дмитрівської сільської ради</w:t>
            </w:r>
          </w:p>
          <w:p w:rsidR="00B338F0" w:rsidRPr="00017A72" w:rsidRDefault="00B338F0" w:rsidP="00813260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B338F0" w:rsidRPr="00856546" w:rsidTr="00421C1F">
        <w:tc>
          <w:tcPr>
            <w:tcW w:w="3544" w:type="dxa"/>
          </w:tcPr>
          <w:p w:rsidR="00B338F0" w:rsidRDefault="00B338F0" w:rsidP="00813260">
            <w:pPr>
              <w:ind w:right="-228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338F0" w:rsidRDefault="00B338F0" w:rsidP="008132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:rsidR="00B338F0" w:rsidRPr="00856546" w:rsidRDefault="00B338F0" w:rsidP="0081326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7F4E13">
            <w:pPr>
              <w:jc w:val="both"/>
              <w:rPr>
                <w:b/>
                <w:bCs/>
                <w:sz w:val="28"/>
                <w:szCs w:val="28"/>
              </w:rPr>
            </w:pPr>
            <w:r w:rsidRPr="00827FC0">
              <w:rPr>
                <w:b/>
                <w:bCs/>
                <w:sz w:val="28"/>
                <w:szCs w:val="28"/>
              </w:rPr>
              <w:t>П</w:t>
            </w:r>
            <w:r>
              <w:rPr>
                <w:b/>
                <w:bCs/>
                <w:sz w:val="28"/>
                <w:szCs w:val="28"/>
              </w:rPr>
              <w:t>ОЛІКАРПОВА</w:t>
            </w:r>
          </w:p>
          <w:p w:rsidR="00B338F0" w:rsidRPr="00017A72" w:rsidRDefault="00B338F0" w:rsidP="007F4E13">
            <w:pPr>
              <w:jc w:val="both"/>
              <w:rPr>
                <w:bCs/>
                <w:sz w:val="28"/>
                <w:szCs w:val="28"/>
              </w:rPr>
            </w:pPr>
            <w:r w:rsidRPr="00827FC0">
              <w:rPr>
                <w:b/>
                <w:bCs/>
                <w:sz w:val="28"/>
                <w:szCs w:val="28"/>
              </w:rPr>
              <w:t>Ларис</w:t>
            </w:r>
            <w:r>
              <w:rPr>
                <w:b/>
                <w:bCs/>
                <w:sz w:val="28"/>
                <w:szCs w:val="28"/>
              </w:rPr>
              <w:t>а Миколаївна</w:t>
            </w:r>
          </w:p>
        </w:tc>
        <w:tc>
          <w:tcPr>
            <w:tcW w:w="567" w:type="dxa"/>
          </w:tcPr>
          <w:p w:rsidR="00B338F0" w:rsidRPr="00017A72" w:rsidRDefault="00B338F0" w:rsidP="00813260">
            <w:pPr>
              <w:jc w:val="center"/>
              <w:rPr>
                <w:bCs/>
                <w:sz w:val="28"/>
                <w:szCs w:val="28"/>
              </w:rPr>
            </w:pPr>
            <w:r w:rsidRPr="00017A72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5517" w:type="dxa"/>
          </w:tcPr>
          <w:p w:rsidR="00B338F0" w:rsidRPr="00017A72" w:rsidRDefault="00B338F0" w:rsidP="00813260">
            <w:pPr>
              <w:jc w:val="both"/>
              <w:rPr>
                <w:bCs/>
                <w:sz w:val="16"/>
                <w:szCs w:val="16"/>
              </w:rPr>
            </w:pPr>
            <w:r w:rsidRPr="00017A72">
              <w:rPr>
                <w:bCs/>
                <w:sz w:val="28"/>
                <w:szCs w:val="28"/>
              </w:rPr>
              <w:t>начальник відділу соціального захисту населення Дмитрівської сільської ради</w:t>
            </w:r>
          </w:p>
        </w:tc>
      </w:tr>
      <w:tr w:rsidR="00B338F0" w:rsidRPr="00E94232" w:rsidTr="00421C1F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81326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81326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813260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813260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СТУДЕНКО </w:t>
            </w:r>
          </w:p>
          <w:p w:rsidR="00B338F0" w:rsidRPr="00E94232" w:rsidRDefault="00B338F0" w:rsidP="00813260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Олена Петрівна </w:t>
            </w:r>
          </w:p>
        </w:tc>
        <w:tc>
          <w:tcPr>
            <w:tcW w:w="567" w:type="dxa"/>
          </w:tcPr>
          <w:p w:rsidR="00B338F0" w:rsidRPr="00E94232" w:rsidRDefault="00B338F0" w:rsidP="0081326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517" w:type="dxa"/>
          </w:tcPr>
          <w:p w:rsidR="00B338F0" w:rsidRPr="00E94232" w:rsidRDefault="00B338F0" w:rsidP="00813260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E94232">
              <w:rPr>
                <w:bCs/>
                <w:sz w:val="28"/>
                <w:szCs w:val="28"/>
                <w:lang w:eastAsia="en-US"/>
              </w:rPr>
              <w:t>староста села Цибулеве</w:t>
            </w:r>
            <w:r w:rsidRPr="00017A72">
              <w:rPr>
                <w:bCs/>
                <w:sz w:val="28"/>
                <w:szCs w:val="28"/>
              </w:rPr>
              <w:t xml:space="preserve"> Дмитрівської сільської ради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81326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81326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813260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421C1F">
        <w:tc>
          <w:tcPr>
            <w:tcW w:w="3544" w:type="dxa"/>
          </w:tcPr>
          <w:p w:rsidR="00B338F0" w:rsidRDefault="00B338F0" w:rsidP="00421C1F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ТОКАРЬ </w:t>
            </w:r>
          </w:p>
          <w:p w:rsidR="00B338F0" w:rsidRPr="00E94232" w:rsidRDefault="00B338F0" w:rsidP="00421C1F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 xml:space="preserve">Світлана Володимирівна </w:t>
            </w:r>
          </w:p>
        </w:tc>
        <w:tc>
          <w:tcPr>
            <w:tcW w:w="567" w:type="dxa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94232">
              <w:rPr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517" w:type="dxa"/>
          </w:tcPr>
          <w:p w:rsidR="00B338F0" w:rsidRPr="00E94232" w:rsidRDefault="00B338F0" w:rsidP="003728F5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E94232">
              <w:rPr>
                <w:bCs/>
                <w:sz w:val="28"/>
                <w:szCs w:val="28"/>
                <w:lang w:eastAsia="en-US"/>
              </w:rPr>
              <w:t xml:space="preserve">староста села Іванківці, села Заломи, села Юхимове </w:t>
            </w:r>
            <w:r w:rsidRPr="00017A72">
              <w:rPr>
                <w:bCs/>
                <w:sz w:val="28"/>
                <w:szCs w:val="28"/>
              </w:rPr>
              <w:t>Дмитрівської сільської ради</w:t>
            </w:r>
          </w:p>
        </w:tc>
      </w:tr>
      <w:tr w:rsidR="00B338F0" w:rsidRPr="00E94232" w:rsidTr="00421C1F">
        <w:tc>
          <w:tcPr>
            <w:tcW w:w="3544" w:type="dxa"/>
          </w:tcPr>
          <w:p w:rsidR="00B338F0" w:rsidRPr="00E94232" w:rsidRDefault="00B338F0" w:rsidP="00421C1F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B338F0" w:rsidRPr="00E94232" w:rsidRDefault="00B338F0" w:rsidP="00421C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17" w:type="dxa"/>
          </w:tcPr>
          <w:p w:rsidR="00B338F0" w:rsidRPr="00E94232" w:rsidRDefault="00B338F0" w:rsidP="003728F5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B338F0" w:rsidRPr="00E94232" w:rsidTr="00DF7F2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D5192E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 xml:space="preserve">ЦІЦЕЙ </w:t>
            </w:r>
          </w:p>
          <w:p w:rsidR="00B338F0" w:rsidRPr="00017A72" w:rsidRDefault="00B338F0" w:rsidP="00D5192E">
            <w:pPr>
              <w:jc w:val="both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Олександра Андрії</w:t>
            </w:r>
            <w:r w:rsidRPr="00017A72">
              <w:rPr>
                <w:b/>
                <w:bCs/>
                <w:sz w:val="28"/>
                <w:szCs w:val="28"/>
                <w:lang w:val="ru-RU"/>
              </w:rPr>
              <w:t>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D5192E">
            <w:pPr>
              <w:jc w:val="center"/>
              <w:rPr>
                <w:b/>
                <w:bCs/>
                <w:sz w:val="28"/>
                <w:szCs w:val="28"/>
              </w:rPr>
            </w:pPr>
            <w:r w:rsidRPr="00017A72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 w:rsidR="00B338F0" w:rsidRPr="00017A72" w:rsidRDefault="00B338F0" w:rsidP="00D5192E">
            <w:pPr>
              <w:jc w:val="both"/>
              <w:rPr>
                <w:bCs/>
                <w:sz w:val="28"/>
                <w:szCs w:val="28"/>
              </w:rPr>
            </w:pPr>
            <w:r w:rsidRPr="00017A72">
              <w:rPr>
                <w:bCs/>
                <w:sz w:val="28"/>
                <w:szCs w:val="28"/>
              </w:rPr>
              <w:t>начальник відділу економічного розвитку,  інвестицій та комунальної власності апарату Дмитрівської сільської ради</w:t>
            </w:r>
          </w:p>
          <w:p w:rsidR="00B338F0" w:rsidRPr="00017A72" w:rsidRDefault="00B338F0" w:rsidP="00D5192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338F0" w:rsidRPr="00E94232" w:rsidRDefault="00B338F0" w:rsidP="00BB7DC7">
      <w:pPr>
        <w:jc w:val="center"/>
        <w:rPr>
          <w:b/>
          <w:bCs/>
          <w:sz w:val="28"/>
          <w:szCs w:val="28"/>
          <w:lang w:eastAsia="en-US"/>
        </w:rPr>
      </w:pPr>
    </w:p>
    <w:p w:rsidR="00B338F0" w:rsidRDefault="00B338F0" w:rsidP="00BB7DC7">
      <w:pPr>
        <w:ind w:left="4395" w:hanging="4821"/>
        <w:jc w:val="center"/>
        <w:rPr>
          <w:color w:val="FF0000"/>
        </w:rPr>
      </w:pPr>
      <w:r w:rsidRPr="00225963">
        <w:t>___________________________________</w:t>
      </w:r>
    </w:p>
    <w:p w:rsidR="00B338F0" w:rsidRDefault="00B338F0" w:rsidP="00BB7DC7">
      <w:pPr>
        <w:ind w:left="4395" w:hanging="4821"/>
        <w:jc w:val="center"/>
        <w:rPr>
          <w:color w:val="FF0000"/>
        </w:rPr>
      </w:pPr>
    </w:p>
    <w:p w:rsidR="00B338F0" w:rsidRDefault="00B338F0"/>
    <w:sectPr w:rsidR="00B338F0" w:rsidSect="007C5D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66308"/>
    <w:multiLevelType w:val="hybridMultilevel"/>
    <w:tmpl w:val="DCAC744E"/>
    <w:lvl w:ilvl="0" w:tplc="99608C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1723"/>
    <w:rsid w:val="00017A72"/>
    <w:rsid w:val="000542E4"/>
    <w:rsid w:val="0011310A"/>
    <w:rsid w:val="00225963"/>
    <w:rsid w:val="0027725A"/>
    <w:rsid w:val="00337116"/>
    <w:rsid w:val="003728F5"/>
    <w:rsid w:val="00421C1F"/>
    <w:rsid w:val="004874A0"/>
    <w:rsid w:val="00650564"/>
    <w:rsid w:val="006551B8"/>
    <w:rsid w:val="00774EB9"/>
    <w:rsid w:val="007C1723"/>
    <w:rsid w:val="007C5D6A"/>
    <w:rsid w:val="007F4E13"/>
    <w:rsid w:val="008124B3"/>
    <w:rsid w:val="00813260"/>
    <w:rsid w:val="00827FC0"/>
    <w:rsid w:val="00856546"/>
    <w:rsid w:val="008E1100"/>
    <w:rsid w:val="009108AC"/>
    <w:rsid w:val="009467DA"/>
    <w:rsid w:val="009751D7"/>
    <w:rsid w:val="009D59BC"/>
    <w:rsid w:val="00AE2221"/>
    <w:rsid w:val="00B338F0"/>
    <w:rsid w:val="00B743E4"/>
    <w:rsid w:val="00BB7DC7"/>
    <w:rsid w:val="00BD5547"/>
    <w:rsid w:val="00BE5ABC"/>
    <w:rsid w:val="00C55669"/>
    <w:rsid w:val="00CE5828"/>
    <w:rsid w:val="00D5192E"/>
    <w:rsid w:val="00D55C0B"/>
    <w:rsid w:val="00DF7F25"/>
    <w:rsid w:val="00E121DF"/>
    <w:rsid w:val="00E6794A"/>
    <w:rsid w:val="00E94232"/>
    <w:rsid w:val="00FD2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DC7"/>
    <w:rPr>
      <w:rFonts w:ascii="Times New Roman" w:eastAsia="Times New Roman" w:hAnsi="Times New Roman"/>
      <w:sz w:val="24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"/>
    <w:basedOn w:val="Normal"/>
    <w:uiPriority w:val="99"/>
    <w:rsid w:val="00BB7DC7"/>
    <w:rPr>
      <w:rFonts w:ascii="Verdana" w:hAnsi="Verdana" w:cs="Verdana"/>
      <w:sz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D5547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5547"/>
    <w:rPr>
      <w:rFonts w:ascii="Arial" w:hAnsi="Arial" w:cs="Arial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112</TotalTime>
  <Pages>2</Pages>
  <Words>333</Words>
  <Characters>1900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20</cp:revision>
  <cp:lastPrinted>2026-10-07T12:43:00Z</cp:lastPrinted>
  <dcterms:created xsi:type="dcterms:W3CDTF">2025-09-29T08:56:00Z</dcterms:created>
  <dcterms:modified xsi:type="dcterms:W3CDTF">2026-10-07T12:44:00Z</dcterms:modified>
</cp:coreProperties>
</file>